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8C5" w:rsidRPr="001C7447" w:rsidRDefault="00B118C5" w:rsidP="00A56BFF">
      <w:pPr>
        <w:jc w:val="center"/>
        <w:rPr>
          <w:rStyle w:val="Emphasis"/>
          <w:b/>
          <w:bCs/>
          <w:i w:val="0"/>
          <w:iCs w:val="0"/>
          <w:sz w:val="28"/>
          <w:szCs w:val="28"/>
        </w:rPr>
      </w:pPr>
      <w:r w:rsidRPr="001C7447">
        <w:rPr>
          <w:rStyle w:val="Emphasis"/>
          <w:b/>
          <w:bCs/>
          <w:i w:val="0"/>
          <w:iCs w:val="0"/>
          <w:sz w:val="28"/>
          <w:szCs w:val="28"/>
        </w:rPr>
        <w:t>PHIẾU KHẢO SÁT DÀNH CHO ĐẢNG VIÊN</w:t>
      </w:r>
    </w:p>
    <w:p w:rsidR="00B118C5" w:rsidRDefault="00B118C5" w:rsidP="00A56BFF">
      <w:pPr>
        <w:spacing w:after="0"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A56BFF">
        <w:rPr>
          <w:rFonts w:ascii="Times New Roman" w:hAnsi="Times New Roman" w:cs="Times New Roman"/>
          <w:sz w:val="28"/>
          <w:szCs w:val="28"/>
        </w:rPr>
        <w:t xml:space="preserve">Để hiểu rõ tâm tư của </w:t>
      </w:r>
      <w:r>
        <w:rPr>
          <w:rFonts w:ascii="Times New Roman" w:hAnsi="Times New Roman" w:cs="Times New Roman"/>
          <w:sz w:val="28"/>
          <w:szCs w:val="28"/>
        </w:rPr>
        <w:t>đảng viên Chi bộ 01</w:t>
      </w:r>
      <w:r w:rsidRPr="00A56BFF">
        <w:rPr>
          <w:rFonts w:ascii="Times New Roman" w:hAnsi="Times New Roman" w:cs="Times New Roman"/>
          <w:sz w:val="28"/>
          <w:szCs w:val="28"/>
        </w:rPr>
        <w:t xml:space="preserve">, cũng như xác định các yếu tố chính tác động đến </w:t>
      </w:r>
      <w:r>
        <w:rPr>
          <w:rFonts w:ascii="Times New Roman" w:hAnsi="Times New Roman" w:cs="Times New Roman"/>
          <w:sz w:val="28"/>
          <w:szCs w:val="28"/>
        </w:rPr>
        <w:t xml:space="preserve">việc nâng cao năng lực lãnh đạo và sức chiến đấu của Đảng tại Chi bộ 01 </w:t>
      </w:r>
      <w:r w:rsidRPr="00A56BFF">
        <w:rPr>
          <w:rFonts w:ascii="Times New Roman" w:hAnsi="Times New Roman" w:cs="Times New Roman"/>
          <w:sz w:val="28"/>
          <w:szCs w:val="28"/>
        </w:rPr>
        <w:t xml:space="preserve">. Từ đó làm cơ sở giúp </w:t>
      </w:r>
      <w:r>
        <w:rPr>
          <w:rFonts w:ascii="Times New Roman" w:hAnsi="Times New Roman" w:cs="Times New Roman"/>
          <w:sz w:val="28"/>
          <w:szCs w:val="28"/>
        </w:rPr>
        <w:t>Chi ủy</w:t>
      </w:r>
      <w:r w:rsidRPr="00A56BFF">
        <w:rPr>
          <w:rFonts w:ascii="Times New Roman" w:hAnsi="Times New Roman" w:cs="Times New Roman"/>
          <w:sz w:val="28"/>
          <w:szCs w:val="28"/>
        </w:rPr>
        <w:t xml:space="preserve"> đề ra các </w:t>
      </w:r>
      <w:r>
        <w:rPr>
          <w:rFonts w:ascii="Times New Roman" w:hAnsi="Times New Roman" w:cs="Times New Roman"/>
          <w:sz w:val="28"/>
          <w:szCs w:val="28"/>
        </w:rPr>
        <w:t>giải pháp khả thi</w:t>
      </w:r>
      <w:r w:rsidRPr="00A56BF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Các đồng chí</w:t>
      </w:r>
      <w:r w:rsidRPr="00A56BFF">
        <w:rPr>
          <w:rFonts w:ascii="Times New Roman" w:hAnsi="Times New Roman" w:cs="Times New Roman"/>
          <w:sz w:val="28"/>
          <w:szCs w:val="28"/>
        </w:rPr>
        <w:t xml:space="preserve"> vui lòng điền vào phiếu khảo sát dưới đây. Xin lưu ý rằng, không có câu trả lời nào là đúng hay sai. Tất cả các câu trả lời đều có giá trị như nhau và được giữ bí mật tuyệt đối.</w:t>
      </w:r>
    </w:p>
    <w:p w:rsidR="00B118C5" w:rsidRPr="00A56BFF" w:rsidRDefault="00B118C5" w:rsidP="00A56BFF">
      <w:pPr>
        <w:spacing w:after="0" w:line="360" w:lineRule="auto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A56BFF">
        <w:rPr>
          <w:rFonts w:ascii="Times New Roman" w:hAnsi="Times New Roman" w:cs="Times New Roman"/>
          <w:b/>
          <w:bCs/>
          <w:sz w:val="28"/>
          <w:szCs w:val="28"/>
        </w:rPr>
        <w:t>I. Hướng dẫn trả lời</w:t>
      </w:r>
    </w:p>
    <w:p w:rsidR="00B118C5" w:rsidRDefault="00B118C5" w:rsidP="00A56BFF">
      <w:pPr>
        <w:spacing w:after="0"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Đồng chí</w:t>
      </w:r>
      <w:r w:rsidRPr="00A56BFF">
        <w:rPr>
          <w:rFonts w:ascii="Times New Roman" w:hAnsi="Times New Roman" w:cs="Times New Roman"/>
          <w:sz w:val="28"/>
          <w:szCs w:val="28"/>
        </w:rPr>
        <w:t xml:space="preserve"> vui lòng đánh dấu X vào ô mà mình lựa chọn. Các giá trị từ 1 đến 5 trên mỗi câu hỏi tương ứng với mức độ đồng ý hoặc mức độ hài lòng tăng dần. </w:t>
      </w:r>
    </w:p>
    <w:p w:rsidR="00B118C5" w:rsidRDefault="00B118C5" w:rsidP="00A56BFF">
      <w:pPr>
        <w:spacing w:after="0"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A56BFF">
        <w:rPr>
          <w:rFonts w:ascii="Times New Roman" w:hAnsi="Times New Roman" w:cs="Times New Roman"/>
          <w:sz w:val="28"/>
          <w:szCs w:val="28"/>
        </w:rPr>
        <w:t>Ý nghĩa các giá trị lựa chọn như sau: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15"/>
        <w:gridCol w:w="1915"/>
        <w:gridCol w:w="1915"/>
        <w:gridCol w:w="1915"/>
        <w:gridCol w:w="1916"/>
      </w:tblGrid>
      <w:tr w:rsidR="00B118C5" w:rsidRPr="00EB429C">
        <w:tc>
          <w:tcPr>
            <w:tcW w:w="1915" w:type="dxa"/>
          </w:tcPr>
          <w:p w:rsidR="00B118C5" w:rsidRPr="00EB429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15" w:type="dxa"/>
          </w:tcPr>
          <w:p w:rsidR="00B118C5" w:rsidRPr="00EB429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B118C5" w:rsidRPr="00EB429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B118C5" w:rsidRPr="00EB429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916" w:type="dxa"/>
          </w:tcPr>
          <w:p w:rsidR="00B118C5" w:rsidRPr="00EB429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B118C5" w:rsidRPr="00EB429C">
        <w:tc>
          <w:tcPr>
            <w:tcW w:w="1915" w:type="dxa"/>
          </w:tcPr>
          <w:p w:rsidR="00B118C5" w:rsidRPr="00EB429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Rất không đồng ý</w:t>
            </w:r>
          </w:p>
        </w:tc>
        <w:tc>
          <w:tcPr>
            <w:tcW w:w="1915" w:type="dxa"/>
          </w:tcPr>
          <w:p w:rsidR="00B118C5" w:rsidRPr="00EB429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Không đồng ý</w:t>
            </w:r>
          </w:p>
        </w:tc>
        <w:tc>
          <w:tcPr>
            <w:tcW w:w="1915" w:type="dxa"/>
          </w:tcPr>
          <w:p w:rsidR="00B118C5" w:rsidRPr="00EB429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Tạm đồng ý</w:t>
            </w:r>
          </w:p>
        </w:tc>
        <w:tc>
          <w:tcPr>
            <w:tcW w:w="1915" w:type="dxa"/>
          </w:tcPr>
          <w:p w:rsidR="00B118C5" w:rsidRPr="00EB429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Đồng ý</w:t>
            </w:r>
          </w:p>
        </w:tc>
        <w:tc>
          <w:tcPr>
            <w:tcW w:w="1916" w:type="dxa"/>
          </w:tcPr>
          <w:p w:rsidR="00B118C5" w:rsidRPr="00EB429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Hoàn toàn đồng ý</w:t>
            </w:r>
          </w:p>
        </w:tc>
      </w:tr>
    </w:tbl>
    <w:p w:rsidR="00B118C5" w:rsidRDefault="00B118C5" w:rsidP="00A56BFF">
      <w:pPr>
        <w:spacing w:after="0" w:line="360" w:lineRule="auto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B118C5" w:rsidRPr="00A56BFF" w:rsidRDefault="00B118C5" w:rsidP="00A56BFF">
      <w:pPr>
        <w:spacing w:after="0" w:line="360" w:lineRule="auto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A56BFF">
        <w:rPr>
          <w:rFonts w:ascii="Times New Roman" w:hAnsi="Times New Roman" w:cs="Times New Roman"/>
          <w:b/>
          <w:bCs/>
          <w:sz w:val="28"/>
          <w:szCs w:val="28"/>
        </w:rPr>
        <w:t xml:space="preserve">I. </w:t>
      </w:r>
      <w:r>
        <w:rPr>
          <w:rFonts w:ascii="Times New Roman" w:hAnsi="Times New Roman" w:cs="Times New Roman"/>
          <w:b/>
          <w:bCs/>
          <w:sz w:val="28"/>
          <w:szCs w:val="28"/>
        </w:rPr>
        <w:t>Bảng khảo sát</w:t>
      </w:r>
    </w:p>
    <w:tbl>
      <w:tblPr>
        <w:tblW w:w="105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28"/>
        <w:gridCol w:w="900"/>
        <w:gridCol w:w="3960"/>
        <w:gridCol w:w="540"/>
        <w:gridCol w:w="1620"/>
        <w:gridCol w:w="540"/>
        <w:gridCol w:w="540"/>
        <w:gridCol w:w="540"/>
        <w:gridCol w:w="540"/>
        <w:gridCol w:w="540"/>
      </w:tblGrid>
      <w:tr w:rsidR="00B118C5" w:rsidRPr="00EB429C" w:rsidTr="00BF3F0E">
        <w:tc>
          <w:tcPr>
            <w:tcW w:w="828" w:type="dxa"/>
            <w:vAlign w:val="center"/>
          </w:tcPr>
          <w:p w:rsidR="00B118C5" w:rsidRPr="00EB429C" w:rsidRDefault="00B118C5" w:rsidP="00BF3F0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900" w:type="dxa"/>
            <w:vAlign w:val="center"/>
          </w:tcPr>
          <w:p w:rsidR="00B118C5" w:rsidRPr="00EB429C" w:rsidRDefault="00B118C5" w:rsidP="00BF3F0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3960" w:type="dxa"/>
            <w:vAlign w:val="center"/>
          </w:tcPr>
          <w:p w:rsidR="00B118C5" w:rsidRPr="00EB429C" w:rsidRDefault="00B118C5" w:rsidP="00BF3F0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 dung khảo sát</w:t>
            </w:r>
          </w:p>
        </w:tc>
        <w:tc>
          <w:tcPr>
            <w:tcW w:w="2160" w:type="dxa"/>
            <w:gridSpan w:val="2"/>
            <w:vAlign w:val="center"/>
          </w:tcPr>
          <w:p w:rsidR="00B118C5" w:rsidRPr="00EB429C" w:rsidRDefault="00B118C5" w:rsidP="00BF3F0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Thang đo</w:t>
            </w:r>
          </w:p>
        </w:tc>
        <w:tc>
          <w:tcPr>
            <w:tcW w:w="2700" w:type="dxa"/>
            <w:gridSpan w:val="5"/>
            <w:vAlign w:val="center"/>
          </w:tcPr>
          <w:p w:rsidR="00B118C5" w:rsidRPr="00EB429C" w:rsidRDefault="00B118C5" w:rsidP="00BF3F0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Mức độ đánh giá</w:t>
            </w:r>
          </w:p>
        </w:tc>
      </w:tr>
      <w:tr w:rsidR="00B118C5" w:rsidRPr="00EB429C" w:rsidTr="00BF3F0E">
        <w:tc>
          <w:tcPr>
            <w:tcW w:w="828" w:type="dxa"/>
            <w:vMerge w:val="restart"/>
            <w:vAlign w:val="center"/>
          </w:tcPr>
          <w:p w:rsidR="00B118C5" w:rsidRPr="00EB429C" w:rsidRDefault="00B118C5" w:rsidP="00BF3F0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Đảng viên trong Chi bộ 01</w:t>
            </w: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Năng lực lãnh đạo và sức chiến đấu của đảng viên Chi bộ 01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Default="00B118C5" w:rsidP="008276D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8276D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EB429C" w:rsidRDefault="00B118C5" w:rsidP="008276D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Mức độ tu dưỡng rèn luyện của đảng viên Chi bộ 01</w:t>
            </w: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Default="00B118C5" w:rsidP="008276D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8276D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60" w:type="dxa"/>
            <w:vMerge w:val="restart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Mức độ hoàn thành bổn phận, trách nhiệm công tác của đảng viên Chi bộ 01</w:t>
            </w: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Default="00B118C5" w:rsidP="008276D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8276D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1D63DE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63DE">
              <w:rPr>
                <w:rFonts w:ascii="Times New Roman" w:hAnsi="Times New Roman" w:cs="Times New Roman"/>
                <w:sz w:val="28"/>
                <w:szCs w:val="28"/>
              </w:rPr>
              <w:t xml:space="preserve">Mức độ đoàn kết thống nhất trong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đảng viên Chi bộ 1</w:t>
            </w: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Mức độ hoàn thành công tác dân vận của Chi bộ 01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  <w:vAlign w:val="center"/>
          </w:tcPr>
          <w:p w:rsidR="00B118C5" w:rsidRPr="00AD21A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  <w:vAlign w:val="center"/>
          </w:tcPr>
          <w:p w:rsidR="00B118C5" w:rsidRPr="00AD21A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60" w:type="dxa"/>
            <w:vMerge w:val="restart"/>
          </w:tcPr>
          <w:p w:rsidR="00B118C5" w:rsidRPr="00093E72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63DE">
              <w:rPr>
                <w:rFonts w:ascii="Times New Roman" w:hAnsi="Times New Roman" w:cs="Times New Roman"/>
                <w:sz w:val="28"/>
                <w:szCs w:val="28"/>
              </w:rPr>
              <w:t>Mức độ</w:t>
            </w:r>
            <w:r w:rsidRPr="00093E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r w:rsidRPr="00093E72">
              <w:rPr>
                <w:rFonts w:ascii="Times New Roman" w:hAnsi="Times New Roman" w:cs="Times New Roman"/>
                <w:sz w:val="28"/>
                <w:szCs w:val="28"/>
              </w:rPr>
              <w:t>ắn bó công tác Đảng với lãnh đạo thực hiện nhiệm vụ giảng dạy, phục vụ giảng dạy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5421">
              <w:rPr>
                <w:rFonts w:ascii="Times New Roman" w:hAnsi="Times New Roman" w:cs="Times New Roman"/>
                <w:sz w:val="28"/>
                <w:szCs w:val="28"/>
              </w:rPr>
              <w:t>Mức độ thực hiện chủ trương trẻ hóa đội ngũ cán bộ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ở khoa Khoa học Cơ bản và khoa Lý luận Chính trị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960" w:type="dxa"/>
            <w:vMerge w:val="restart"/>
          </w:tcPr>
          <w:p w:rsidR="00B118C5" w:rsidRPr="00977681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7681">
              <w:rPr>
                <w:rFonts w:ascii="Times New Roman" w:hAnsi="Times New Roman" w:cs="Times New Roman"/>
                <w:sz w:val="28"/>
                <w:szCs w:val="28"/>
              </w:rPr>
              <w:t>Mức độ thực hiện phê bình và tự phê bình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trong sinh hoạt Đảng của Chi bộ 01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EB429C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977681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77681">
              <w:rPr>
                <w:rFonts w:ascii="Times New Roman" w:hAnsi="Times New Roman" w:cs="Times New Roman"/>
                <w:sz w:val="28"/>
                <w:szCs w:val="28"/>
              </w:rPr>
              <w:t>Mức độ giữ nghiêm kỷ luậ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 trong Đảng của Chi bộ 01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 w:rsidTr="00BF3F0E">
        <w:tc>
          <w:tcPr>
            <w:tcW w:w="828" w:type="dxa"/>
            <w:vMerge w:val="restart"/>
            <w:vAlign w:val="center"/>
          </w:tcPr>
          <w:p w:rsidR="00B118C5" w:rsidRDefault="00B118C5" w:rsidP="00BF3F0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 ủy</w:t>
            </w: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1C035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Mức độ hoàn thành bổn phận, trách nhiệm công tác Đảng của Chi ủy Chi bộ 01</w:t>
            </w: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  <w:vAlign w:val="center"/>
          </w:tcPr>
          <w:p w:rsidR="00B118C5" w:rsidRPr="00EB429C" w:rsidRDefault="00B118C5" w:rsidP="001C035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  <w:vAlign w:val="center"/>
          </w:tcPr>
          <w:p w:rsidR="00B118C5" w:rsidRPr="00EB429C" w:rsidRDefault="00B118C5" w:rsidP="001C035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Default="00B118C5" w:rsidP="005F70C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5F70C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1D63DE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63DE">
              <w:rPr>
                <w:rFonts w:ascii="Times New Roman" w:hAnsi="Times New Roman" w:cs="Times New Roman"/>
                <w:sz w:val="28"/>
                <w:szCs w:val="28"/>
              </w:rPr>
              <w:t>Mức độ đoàn kết thống nhất trong cấp ủy</w:t>
            </w:r>
          </w:p>
        </w:tc>
        <w:tc>
          <w:tcPr>
            <w:tcW w:w="54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Default="00B118C5" w:rsidP="001D63D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1D63D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1D63DE" w:rsidRDefault="00B118C5" w:rsidP="001C035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Mức độ nêu gương của Chi ủy Chi bộ 01</w:t>
            </w:r>
          </w:p>
        </w:tc>
        <w:tc>
          <w:tcPr>
            <w:tcW w:w="54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Default="00B118C5" w:rsidP="00093E7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093E7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1D63DE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Năng lực lãnh đạo và sức chiến đấu của Chi ủy Chi bộ 01</w:t>
            </w:r>
          </w:p>
        </w:tc>
        <w:tc>
          <w:tcPr>
            <w:tcW w:w="54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Default="00B118C5" w:rsidP="00093E7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093E7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A30F4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Mức độ hợp lý trong phân công công tác của các Chi ủy viên</w:t>
            </w:r>
          </w:p>
        </w:tc>
        <w:tc>
          <w:tcPr>
            <w:tcW w:w="54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093E7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 w:val="restart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8B019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3960" w:type="dxa"/>
            <w:vMerge w:val="restart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Mức độ phối hợp công tác của Chi ủy với Ban Giám hiệu, Đảng ủy, các đơn vị trong nhà trường</w:t>
            </w: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 w:val="restart"/>
          </w:tcPr>
          <w:p w:rsidR="00B118C5" w:rsidRDefault="00B118C5" w:rsidP="0036542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Phát triển Đảng</w:t>
            </w: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8B019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093E72">
              <w:rPr>
                <w:rFonts w:ascii="Times New Roman" w:hAnsi="Times New Roman" w:cs="Times New Roman"/>
                <w:sz w:val="28"/>
                <w:szCs w:val="28"/>
              </w:rPr>
              <w:t>hất lượng kết nạp đảng viên mới</w:t>
            </w: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 w:rsidTr="002C1491">
        <w:tc>
          <w:tcPr>
            <w:tcW w:w="828" w:type="dxa"/>
            <w:vMerge w:val="restart"/>
            <w:vAlign w:val="center"/>
          </w:tcPr>
          <w:p w:rsidR="00B118C5" w:rsidRPr="00EB429C" w:rsidRDefault="00B118C5" w:rsidP="002C149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Sinh hoạt Đảng của Chi bộ 01</w:t>
            </w: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8B019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EB429C" w:rsidRDefault="00B118C5" w:rsidP="00BB00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Chất lượng sinh hoạt Đảng của Chi bộ 01</w:t>
            </w: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  <w:vAlign w:val="center"/>
          </w:tcPr>
          <w:p w:rsidR="00B118C5" w:rsidRPr="00EB429C" w:rsidRDefault="00B118C5" w:rsidP="00BB00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  <w:vAlign w:val="center"/>
          </w:tcPr>
          <w:p w:rsidR="00B118C5" w:rsidRPr="00EB429C" w:rsidRDefault="00B118C5" w:rsidP="00BB00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8B019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Mức độ đa dạng hóa hình thức sinh hoạt Đảng của Chi bộ 01</w:t>
            </w: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BB00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BB00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8B019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Mức độ t</w:t>
            </w:r>
            <w:r w:rsidRPr="00EB38DA">
              <w:rPr>
                <w:rFonts w:ascii="Times New Roman" w:hAnsi="Times New Roman" w:cs="Times New Roman"/>
                <w:sz w:val="28"/>
                <w:szCs w:val="28"/>
              </w:rPr>
              <w:t xml:space="preserve">hực hiện nền nếp sinh hoạt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 w:rsidRPr="00EB38DA">
              <w:rPr>
                <w:rFonts w:ascii="Times New Roman" w:hAnsi="Times New Roman" w:cs="Times New Roman"/>
                <w:sz w:val="28"/>
                <w:szCs w:val="28"/>
              </w:rPr>
              <w:t>ảng định kỳ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của Chi bộ 01</w:t>
            </w: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BB00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BB00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B118C5" w:rsidRPr="00AD21AC" w:rsidRDefault="00B118C5" w:rsidP="008B019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21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3960" w:type="dxa"/>
            <w:vMerge w:val="restart"/>
            <w:vAlign w:val="center"/>
          </w:tcPr>
          <w:p w:rsidR="00B118C5" w:rsidRPr="00A30F4C" w:rsidRDefault="00B118C5" w:rsidP="00FF3A4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0F4C">
              <w:rPr>
                <w:rFonts w:ascii="Times New Roman" w:hAnsi="Times New Roman" w:cs="Times New Roman"/>
                <w:sz w:val="28"/>
                <w:szCs w:val="28"/>
              </w:rPr>
              <w:t xml:space="preserve">Nội dung sinh hoạt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A30F4C">
              <w:rPr>
                <w:rFonts w:ascii="Times New Roman" w:hAnsi="Times New Roman" w:cs="Times New Roman"/>
                <w:sz w:val="28"/>
                <w:szCs w:val="28"/>
              </w:rPr>
              <w:t xml:space="preserve">hi bộ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01 </w:t>
            </w:r>
            <w:r w:rsidRPr="00A30F4C">
              <w:rPr>
                <w:rFonts w:ascii="Times New Roman" w:hAnsi="Times New Roman" w:cs="Times New Roman"/>
                <w:sz w:val="28"/>
                <w:szCs w:val="28"/>
              </w:rPr>
              <w:t>thiết thực</w:t>
            </w: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BB00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Trung bình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8C5" w:rsidRPr="00EB429C">
        <w:tc>
          <w:tcPr>
            <w:tcW w:w="828" w:type="dxa"/>
            <w:vMerge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B118C5" w:rsidRPr="00AD21A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  <w:vMerge/>
          </w:tcPr>
          <w:p w:rsidR="00B118C5" w:rsidRPr="00EB429C" w:rsidRDefault="00B118C5" w:rsidP="00BB00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620" w:type="dxa"/>
          </w:tcPr>
          <w:p w:rsidR="00B118C5" w:rsidRPr="00EB429C" w:rsidRDefault="00B118C5" w:rsidP="008B019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429C"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B118C5" w:rsidRPr="00EB429C" w:rsidRDefault="00B118C5" w:rsidP="00EB429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18C5" w:rsidRDefault="00B118C5" w:rsidP="00F25BAE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118C5" w:rsidRDefault="00B118C5" w:rsidP="00F25BAE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Ý kiến khác:</w:t>
      </w:r>
    </w:p>
    <w:p w:rsidR="00B118C5" w:rsidRDefault="00B118C5" w:rsidP="00F25BAE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528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118C5" w:rsidRPr="00375280" w:rsidRDefault="00B118C5" w:rsidP="00375280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528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118C5" w:rsidRPr="00375280" w:rsidRDefault="00B118C5" w:rsidP="00375280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528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118C5" w:rsidRPr="00375280" w:rsidRDefault="00B118C5" w:rsidP="00375280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528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118C5" w:rsidRPr="00375280" w:rsidRDefault="00B118C5" w:rsidP="00375280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528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118C5" w:rsidRPr="00375280" w:rsidRDefault="00B118C5" w:rsidP="00375280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528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B118C5" w:rsidRPr="00375280" w:rsidRDefault="00B118C5" w:rsidP="00F25BAE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18C5" w:rsidRPr="00A56BFF" w:rsidRDefault="00B118C5" w:rsidP="00F25BAE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6B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Trân trọng cảm ơn những ý kiến đóng góp chân thành của đồng chí</w:t>
      </w:r>
    </w:p>
    <w:p w:rsidR="00B118C5" w:rsidRPr="00A56BFF" w:rsidRDefault="00B118C5">
      <w:pPr>
        <w:rPr>
          <w:rStyle w:val="Emphasis"/>
          <w:rFonts w:cs="Times New Roman"/>
          <w:sz w:val="28"/>
          <w:szCs w:val="28"/>
        </w:rPr>
      </w:pPr>
    </w:p>
    <w:sectPr w:rsidR="00B118C5" w:rsidRPr="00A56BFF" w:rsidSect="003D4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embedSystemFonts/>
  <w:defaultTabStop w:val="720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5B48"/>
    <w:rsid w:val="00093E72"/>
    <w:rsid w:val="000A5252"/>
    <w:rsid w:val="00140A86"/>
    <w:rsid w:val="001B03A5"/>
    <w:rsid w:val="001C0351"/>
    <w:rsid w:val="001C7447"/>
    <w:rsid w:val="001D63DE"/>
    <w:rsid w:val="00297F66"/>
    <w:rsid w:val="002C1491"/>
    <w:rsid w:val="00322697"/>
    <w:rsid w:val="00365421"/>
    <w:rsid w:val="00375280"/>
    <w:rsid w:val="003D4A8F"/>
    <w:rsid w:val="0045278A"/>
    <w:rsid w:val="005314A6"/>
    <w:rsid w:val="005B6D99"/>
    <w:rsid w:val="005C765F"/>
    <w:rsid w:val="005F70CB"/>
    <w:rsid w:val="006F349C"/>
    <w:rsid w:val="00722C71"/>
    <w:rsid w:val="008276D8"/>
    <w:rsid w:val="008B0197"/>
    <w:rsid w:val="00904BFA"/>
    <w:rsid w:val="00977681"/>
    <w:rsid w:val="009A55AB"/>
    <w:rsid w:val="009E41FF"/>
    <w:rsid w:val="00A30F4C"/>
    <w:rsid w:val="00A56BFF"/>
    <w:rsid w:val="00AC5B48"/>
    <w:rsid w:val="00AD21AC"/>
    <w:rsid w:val="00B118C5"/>
    <w:rsid w:val="00BB00BF"/>
    <w:rsid w:val="00BD252D"/>
    <w:rsid w:val="00BF3F0E"/>
    <w:rsid w:val="00D85902"/>
    <w:rsid w:val="00DE6C72"/>
    <w:rsid w:val="00DF41F4"/>
    <w:rsid w:val="00EA6F7D"/>
    <w:rsid w:val="00EB38DA"/>
    <w:rsid w:val="00EB429C"/>
    <w:rsid w:val="00F25BAE"/>
    <w:rsid w:val="00FF3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A8F"/>
    <w:pPr>
      <w:spacing w:after="200" w:line="276" w:lineRule="auto"/>
    </w:pPr>
    <w:rPr>
      <w:rFonts w:cs="Calibri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AC5B48"/>
    <w:rPr>
      <w:i/>
      <w:iCs/>
    </w:rPr>
  </w:style>
  <w:style w:type="table" w:styleId="TableGrid">
    <w:name w:val="Table Grid"/>
    <w:basedOn w:val="TableNormal"/>
    <w:uiPriority w:val="99"/>
    <w:rsid w:val="00A56BF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31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58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6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8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13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42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49">
          <w:marLeft w:val="9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80">
          <w:marLeft w:val="9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31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79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94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0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27">
          <w:marLeft w:val="9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71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20">
          <w:marLeft w:val="9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1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5</Pages>
  <Words>600</Words>
  <Characters>3426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PHIẾU KHẢO SÁT DÀNH CHO ĐẢNG VIÊN</dc:title>
  <dc:subject/>
  <dc:creator>user</dc:creator>
  <cp:keywords/>
  <dc:description/>
  <cp:lastModifiedBy>User</cp:lastModifiedBy>
  <cp:revision>22</cp:revision>
  <dcterms:created xsi:type="dcterms:W3CDTF">2002-01-01T02:47:00Z</dcterms:created>
  <dcterms:modified xsi:type="dcterms:W3CDTF">2002-01-01T04:25:00Z</dcterms:modified>
</cp:coreProperties>
</file>